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245C" w14:textId="78175D05" w:rsidR="00F82C82" w:rsidRDefault="00AD76B8">
      <w:pPr>
        <w:rPr>
          <w:szCs w:val="24"/>
        </w:rPr>
      </w:pPr>
      <w:r w:rsidRPr="00CD5AC8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92F56B" wp14:editId="5CDBD215">
                <wp:simplePos x="0" y="0"/>
                <wp:positionH relativeFrom="column">
                  <wp:posOffset>-68580</wp:posOffset>
                </wp:positionH>
                <wp:positionV relativeFrom="paragraph">
                  <wp:posOffset>-629920</wp:posOffset>
                </wp:positionV>
                <wp:extent cx="5895975" cy="2054225"/>
                <wp:effectExtent l="0" t="0" r="0" b="0"/>
                <wp:wrapNone/>
                <wp:docPr id="1196699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205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012"/>
                            </w:tblGrid>
                            <w:tr w:rsidR="00F82C82" w:rsidRPr="00D14938" w14:paraId="4A9684E4" w14:textId="77777777" w:rsidTr="007010B1">
                              <w:tc>
                                <w:tcPr>
                                  <w:tcW w:w="9213" w:type="dxa"/>
                                </w:tcPr>
                                <w:p w14:paraId="7B22BDE1" w14:textId="6A8A0B7B" w:rsidR="00F82C82" w:rsidRDefault="00AD76B8" w:rsidP="007010B1">
                                  <w:pPr>
                                    <w:jc w:val="center"/>
                                  </w:pPr>
                                  <w:r w:rsidRPr="00DC3B05">
                                    <w:rPr>
                                      <w:noProof/>
                                      <w:szCs w:val="24"/>
                                    </w:rPr>
                                    <w:drawing>
                                      <wp:inline distT="0" distB="0" distL="0" distR="0" wp14:anchorId="1AE4F22B" wp14:editId="07267CAF">
                                        <wp:extent cx="685800" cy="792480"/>
                                        <wp:effectExtent l="0" t="0" r="0" b="0"/>
                                        <wp:docPr id="1" name="Immagin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85800" cy="792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EDB4E21" w14:textId="77777777" w:rsidR="00F82C82" w:rsidRPr="00F72CB7" w:rsidRDefault="00F82C82" w:rsidP="007010B1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  <w:szCs w:val="52"/>
                                    </w:rPr>
                                  </w:pPr>
                                  <w:r w:rsidRPr="00F72CB7">
                                    <w:rPr>
                                      <w:b/>
                                      <w:sz w:val="36"/>
                                      <w:szCs w:val="52"/>
                                    </w:rPr>
                                    <w:t>C</w:t>
                                  </w:r>
                                  <w:r w:rsidR="00503811">
                                    <w:rPr>
                                      <w:b/>
                                      <w:sz w:val="36"/>
                                      <w:szCs w:val="52"/>
                                    </w:rPr>
                                    <w:t>omune di Tarzo</w:t>
                                  </w:r>
                                </w:p>
                                <w:p w14:paraId="3E514FAF" w14:textId="77777777" w:rsidR="00F82C82" w:rsidRPr="004266AB" w:rsidRDefault="00F82C82" w:rsidP="007010B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06AC49D" w14:textId="77777777" w:rsidR="00CA3C94" w:rsidRPr="00DC3B05" w:rsidRDefault="00CA3C94" w:rsidP="00CA3C9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>Via Roma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 xml:space="preserve"> 42 - 31020 Tarzo TV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- 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 xml:space="preserve">C.F. 00645110263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 xml:space="preserve"> P.I. 84000890263</w:t>
                                  </w:r>
                                </w:p>
                                <w:p w14:paraId="2B05A549" w14:textId="77777777" w:rsidR="00CA3C94" w:rsidRPr="00DC3B05" w:rsidRDefault="00CA3C94" w:rsidP="00CA3C9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>Centralino 0438 9264</w:t>
                                  </w:r>
                                  <w:r w:rsidR="00D04392">
                                    <w:rPr>
                                      <w:sz w:val="16"/>
                                      <w:szCs w:val="16"/>
                                    </w:rPr>
                                    <w:t>211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 xml:space="preserve"> Fax 0438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9264000</w:t>
                                  </w:r>
                                </w:p>
                                <w:p w14:paraId="12A2AABA" w14:textId="77777777" w:rsidR="00CA3C94" w:rsidRPr="00DC3B05" w:rsidRDefault="00CA3C94" w:rsidP="00CA3C9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67B3">
                                    <w:rPr>
                                      <w:sz w:val="16"/>
                                      <w:szCs w:val="16"/>
                                    </w:rPr>
                                    <w:t>www.comune.tarzo.tv.it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- 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rotocollo.</w:t>
                                  </w:r>
                                  <w:r w:rsidRPr="00DC3B05">
                                    <w:rPr>
                                      <w:sz w:val="16"/>
                                      <w:szCs w:val="16"/>
                                    </w:rPr>
                                    <w:t>comune.tarzo.tv@pecveneto.it</w:t>
                                  </w:r>
                                </w:p>
                                <w:p w14:paraId="057C66CF" w14:textId="77777777" w:rsidR="00F82C82" w:rsidRPr="004266AB" w:rsidRDefault="00F82C82" w:rsidP="007010B1">
                                  <w:pPr>
                                    <w:jc w:val="center"/>
                                    <w:rPr>
                                      <w:b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1080C062" w14:textId="77777777" w:rsidR="00F82C82" w:rsidRPr="004266AB" w:rsidRDefault="00F82C82" w:rsidP="007010B1">
                                  <w:pPr>
                                    <w:jc w:val="center"/>
                                    <w:rPr>
                                      <w:b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36613762" w14:textId="77777777" w:rsidR="00F82C82" w:rsidRPr="00D14938" w:rsidRDefault="00F82C82" w:rsidP="00100118">
                                  <w:pPr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74F3F3" w14:textId="77777777" w:rsidR="00F82C82" w:rsidRDefault="00F82C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2F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4pt;margin-top:-49.6pt;width:464.25pt;height:16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" filled="f" stroked="f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012"/>
                      </w:tblGrid>
                      <w:tr w:rsidR="00F82C82" w:rsidRPr="00D14938" w14:paraId="4A9684E4" w14:textId="77777777" w:rsidTr="007010B1">
                        <w:tc>
                          <w:tcPr>
                            <w:tcW w:w="9213" w:type="dxa"/>
                          </w:tcPr>
                          <w:p w14:paraId="7B22BDE1" w14:textId="6A8A0B7B" w:rsidR="00F82C82" w:rsidRDefault="00AD76B8" w:rsidP="007010B1">
                            <w:pPr>
                              <w:jc w:val="center"/>
                            </w:pPr>
                            <w:r w:rsidRPr="00DC3B05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1AE4F22B" wp14:editId="07267CAF">
                                  <wp:extent cx="685800" cy="792480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792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DB4E21" w14:textId="77777777" w:rsidR="00F82C82" w:rsidRPr="00F72CB7" w:rsidRDefault="00F82C82" w:rsidP="007010B1">
                            <w:pPr>
                              <w:jc w:val="center"/>
                              <w:rPr>
                                <w:b/>
                                <w:sz w:val="56"/>
                                <w:szCs w:val="52"/>
                              </w:rPr>
                            </w:pPr>
                            <w:r w:rsidRPr="00F72CB7">
                              <w:rPr>
                                <w:b/>
                                <w:sz w:val="36"/>
                                <w:szCs w:val="52"/>
                              </w:rPr>
                              <w:t>C</w:t>
                            </w:r>
                            <w:r w:rsidR="00503811">
                              <w:rPr>
                                <w:b/>
                                <w:sz w:val="36"/>
                                <w:szCs w:val="52"/>
                              </w:rPr>
                              <w:t>omune di Tarzo</w:t>
                            </w:r>
                          </w:p>
                          <w:p w14:paraId="3E514FAF" w14:textId="77777777" w:rsidR="00F82C82" w:rsidRPr="004266AB" w:rsidRDefault="00F82C82" w:rsidP="007010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6AC49D" w14:textId="77777777" w:rsidR="00CA3C94" w:rsidRPr="00DC3B05" w:rsidRDefault="00CA3C94" w:rsidP="00CA3C9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C3B05">
                              <w:rPr>
                                <w:sz w:val="16"/>
                                <w:szCs w:val="16"/>
                              </w:rPr>
                              <w:t>Via Roma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 xml:space="preserve"> 42 - 31020 Tarzo TV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 xml:space="preserve">C.F. 00645110263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 xml:space="preserve"> P.I. 84000890263</w:t>
                            </w:r>
                          </w:p>
                          <w:p w14:paraId="2B05A549" w14:textId="77777777" w:rsidR="00CA3C94" w:rsidRPr="00DC3B05" w:rsidRDefault="00CA3C94" w:rsidP="00CA3C9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C3B05">
                              <w:rPr>
                                <w:sz w:val="16"/>
                                <w:szCs w:val="16"/>
                              </w:rPr>
                              <w:t>Centralino 0438 9264</w:t>
                            </w:r>
                            <w:r w:rsidR="00D04392">
                              <w:rPr>
                                <w:sz w:val="16"/>
                                <w:szCs w:val="16"/>
                              </w:rPr>
                              <w:t>211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 xml:space="preserve"> Fax 0438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9264000</w:t>
                            </w:r>
                          </w:p>
                          <w:p w14:paraId="12A2AABA" w14:textId="77777777" w:rsidR="00CA3C94" w:rsidRPr="00DC3B05" w:rsidRDefault="00CA3C94" w:rsidP="00CA3C9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67B3">
                              <w:rPr>
                                <w:sz w:val="16"/>
                                <w:szCs w:val="16"/>
                              </w:rPr>
                              <w:t>www.comune.tarzo.tv.it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- 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rotocollo.</w:t>
                            </w:r>
                            <w:r w:rsidRPr="00DC3B05">
                              <w:rPr>
                                <w:sz w:val="16"/>
                                <w:szCs w:val="16"/>
                              </w:rPr>
                              <w:t>comune.tarzo.tv@pecveneto.it</w:t>
                            </w:r>
                          </w:p>
                          <w:p w14:paraId="057C66CF" w14:textId="77777777" w:rsidR="00F82C82" w:rsidRPr="004266AB" w:rsidRDefault="00F82C82" w:rsidP="007010B1">
                            <w:pPr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1080C062" w14:textId="77777777" w:rsidR="00F82C82" w:rsidRPr="004266AB" w:rsidRDefault="00F82C82" w:rsidP="007010B1">
                            <w:pPr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36613762" w14:textId="77777777" w:rsidR="00F82C82" w:rsidRPr="00D14938" w:rsidRDefault="00F82C82" w:rsidP="00100118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B74F3F3" w14:textId="77777777" w:rsidR="00F82C82" w:rsidRDefault="00F82C82"/>
                  </w:txbxContent>
                </v:textbox>
              </v:shape>
            </w:pict>
          </mc:Fallback>
        </mc:AlternateContent>
      </w:r>
    </w:p>
    <w:p w14:paraId="7CD19FE1" w14:textId="77777777" w:rsidR="00F82C82" w:rsidRDefault="00F82C82">
      <w:pPr>
        <w:rPr>
          <w:szCs w:val="24"/>
        </w:rPr>
      </w:pPr>
    </w:p>
    <w:p w14:paraId="10EF7F5D" w14:textId="77777777" w:rsidR="00F82C82" w:rsidRDefault="00F82C82">
      <w:pPr>
        <w:rPr>
          <w:szCs w:val="24"/>
        </w:rPr>
      </w:pPr>
    </w:p>
    <w:p w14:paraId="4EF5D9BE" w14:textId="77777777" w:rsidR="00F82C82" w:rsidRDefault="00F82C82">
      <w:pPr>
        <w:rPr>
          <w:szCs w:val="24"/>
        </w:rPr>
      </w:pPr>
    </w:p>
    <w:p w14:paraId="48AF2863" w14:textId="77777777" w:rsidR="00F82C82" w:rsidRDefault="00F82C82">
      <w:pPr>
        <w:rPr>
          <w:szCs w:val="24"/>
        </w:rPr>
      </w:pPr>
    </w:p>
    <w:p w14:paraId="02AD3A0E" w14:textId="77777777" w:rsidR="00F82C82" w:rsidRDefault="00F82C82">
      <w:pPr>
        <w:rPr>
          <w:szCs w:val="24"/>
        </w:rPr>
      </w:pPr>
    </w:p>
    <w:p w14:paraId="4A98E7A1" w14:textId="77777777" w:rsidR="00F82C82" w:rsidRDefault="00F82C82">
      <w:pPr>
        <w:rPr>
          <w:szCs w:val="24"/>
        </w:rPr>
      </w:pPr>
    </w:p>
    <w:p w14:paraId="66FADC56" w14:textId="77777777" w:rsidR="006C0420" w:rsidRDefault="006C0420" w:rsidP="006C0420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L’AMMINISTRAZIONE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COMUNALE  DI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TARZO INVITA I CITTADINI E I GIOVANI ALL</w:t>
      </w:r>
      <w:r w:rsidR="00844056">
        <w:rPr>
          <w:rFonts w:ascii="Calibri" w:hAnsi="Calibri" w:cs="Calibri"/>
          <w:b/>
          <w:bCs/>
          <w:sz w:val="28"/>
          <w:szCs w:val="28"/>
        </w:rPr>
        <w:t>’INCONTRO</w:t>
      </w:r>
    </w:p>
    <w:p w14:paraId="40E3BFB6" w14:textId="77777777" w:rsidR="006C0420" w:rsidRDefault="006C0420" w:rsidP="006C0420">
      <w:pPr>
        <w:rPr>
          <w:rFonts w:ascii="Calibri" w:hAnsi="Calibri" w:cs="Calibri"/>
          <w:szCs w:val="24"/>
        </w:rPr>
      </w:pPr>
    </w:p>
    <w:p w14:paraId="7C3E753E" w14:textId="77777777" w:rsidR="006C0420" w:rsidRDefault="006C0420" w:rsidP="006C0420">
      <w:pPr>
        <w:jc w:val="center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GIOVANI E ADULTI</w:t>
      </w:r>
    </w:p>
    <w:p w14:paraId="0324BA59" w14:textId="77777777" w:rsidR="006C0420" w:rsidRDefault="006C0420" w:rsidP="006C0420">
      <w:pPr>
        <w:rPr>
          <w:rFonts w:ascii="Calibri" w:hAnsi="Calibri" w:cs="Calibri"/>
          <w:sz w:val="28"/>
          <w:szCs w:val="28"/>
        </w:rPr>
      </w:pPr>
    </w:p>
    <w:p w14:paraId="330D8E52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Mercoledì 2 aprile prossimo</w:t>
      </w:r>
      <w:r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b/>
          <w:sz w:val="28"/>
          <w:szCs w:val="28"/>
        </w:rPr>
        <w:t>alle 20:30</w:t>
      </w:r>
      <w:r>
        <w:rPr>
          <w:rFonts w:ascii="Calibri" w:hAnsi="Calibri" w:cs="Calibri"/>
          <w:sz w:val="28"/>
          <w:szCs w:val="28"/>
        </w:rPr>
        <w:t xml:space="preserve">, presso la </w:t>
      </w:r>
      <w:r>
        <w:rPr>
          <w:rFonts w:ascii="Calibri" w:hAnsi="Calibri" w:cs="Calibri"/>
          <w:b/>
          <w:sz w:val="28"/>
          <w:szCs w:val="28"/>
        </w:rPr>
        <w:t xml:space="preserve">sala </w:t>
      </w:r>
      <w:proofErr w:type="spellStart"/>
      <w:r>
        <w:rPr>
          <w:rFonts w:ascii="Calibri" w:hAnsi="Calibri" w:cs="Calibri"/>
          <w:b/>
          <w:sz w:val="28"/>
          <w:szCs w:val="28"/>
        </w:rPr>
        <w:t>Ranon</w:t>
      </w:r>
      <w:proofErr w:type="spellEnd"/>
      <w:r>
        <w:rPr>
          <w:rFonts w:ascii="Calibri" w:hAnsi="Calibri" w:cs="Calibri"/>
          <w:sz w:val="28"/>
          <w:szCs w:val="28"/>
        </w:rPr>
        <w:t xml:space="preserve"> del </w:t>
      </w:r>
      <w:r>
        <w:rPr>
          <w:rFonts w:ascii="Calibri" w:hAnsi="Calibri" w:cs="Calibri"/>
          <w:b/>
          <w:sz w:val="28"/>
          <w:szCs w:val="28"/>
        </w:rPr>
        <w:t>Seminario di Vittorio Veneto</w:t>
      </w:r>
      <w:r>
        <w:rPr>
          <w:rFonts w:ascii="Calibri" w:hAnsi="Calibri" w:cs="Calibri"/>
          <w:sz w:val="28"/>
          <w:szCs w:val="28"/>
        </w:rPr>
        <w:t xml:space="preserve"> si svolgerà l’evento </w:t>
      </w:r>
      <w:r>
        <w:rPr>
          <w:rFonts w:ascii="Calibri" w:hAnsi="Calibri" w:cs="Calibri"/>
          <w:b/>
          <w:sz w:val="28"/>
          <w:szCs w:val="28"/>
        </w:rPr>
        <w:t>“Giovani e Adulti. Costruiamo insieme la comunità”</w:t>
      </w:r>
      <w:r>
        <w:rPr>
          <w:rFonts w:ascii="Calibri" w:hAnsi="Calibri" w:cs="Calibri"/>
          <w:sz w:val="28"/>
          <w:szCs w:val="28"/>
        </w:rPr>
        <w:t>.</w:t>
      </w:r>
    </w:p>
    <w:p w14:paraId="2A19BD27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Questo appuntamento è stato organizzato dalla Caritas diocesana in collaborazione con il Tavolo provinciale per la prevenzione dei gesti suicidari.</w:t>
      </w:r>
    </w:p>
    <w:p w14:paraId="387A5816" w14:textId="77777777" w:rsidR="006C0420" w:rsidRDefault="006C0420" w:rsidP="00AD76B8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La serata prevede il coinvolgimento del pubblico con alcune domande volte a rilevare la rappresentazione dei “giovani”, delle difficoltà che vivono attualmente e delle risorse che possono trovare nella comunità per affrontarle. </w:t>
      </w:r>
      <w:r>
        <w:rPr>
          <w:rFonts w:ascii="Calibri" w:hAnsi="Calibri" w:cs="Calibri"/>
          <w:b/>
          <w:bCs/>
          <w:sz w:val="28"/>
          <w:szCs w:val="28"/>
        </w:rPr>
        <w:t>Ci auspichiamo che i giovani potranno partecipare per esprimere direttamente quello che pensano e sentono.</w:t>
      </w:r>
    </w:p>
    <w:p w14:paraId="48921271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</w:p>
    <w:p w14:paraId="26DA59B6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Successivamente, l’intervento del </w:t>
      </w:r>
      <w:r>
        <w:rPr>
          <w:rFonts w:ascii="Calibri" w:hAnsi="Calibri" w:cs="Calibri"/>
          <w:b/>
          <w:sz w:val="28"/>
          <w:szCs w:val="28"/>
        </w:rPr>
        <w:t>professor Turchi</w:t>
      </w:r>
      <w:r>
        <w:rPr>
          <w:rFonts w:ascii="Calibri" w:hAnsi="Calibri" w:cs="Calibri"/>
          <w:sz w:val="28"/>
          <w:szCs w:val="28"/>
        </w:rPr>
        <w:t>, docente di psicologia clinica e di comunità all’Università di Padova, raccoglierà gli spunti emersi dal pubblico per poi focalizzarsi sul senso della salute e del benessere della persona, come inscindibile dal benessere della comunità stessa cui appartiene, e come ciascuno è di fatto coinvolto nel promuovere la salute della comunità stessa.</w:t>
      </w:r>
    </w:p>
    <w:p w14:paraId="21B05ABC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</w:p>
    <w:p w14:paraId="059599F2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Seguirà una discussione e riflessione condivisa, con la partecipazione della </w:t>
      </w:r>
      <w:r>
        <w:rPr>
          <w:rFonts w:ascii="Calibri" w:hAnsi="Calibri" w:cs="Calibri"/>
          <w:b/>
          <w:sz w:val="28"/>
          <w:szCs w:val="28"/>
        </w:rPr>
        <w:t>Dott.ssa Elisa Michielin</w:t>
      </w:r>
      <w:r>
        <w:rPr>
          <w:rFonts w:ascii="Calibri" w:hAnsi="Calibri" w:cs="Calibri"/>
          <w:sz w:val="28"/>
          <w:szCs w:val="28"/>
        </w:rPr>
        <w:t xml:space="preserve">, psicologa dell’Associazione </w:t>
      </w:r>
      <w:proofErr w:type="spellStart"/>
      <w:r>
        <w:rPr>
          <w:rFonts w:ascii="Calibri" w:hAnsi="Calibri" w:cs="Calibri"/>
          <w:sz w:val="28"/>
          <w:szCs w:val="28"/>
        </w:rPr>
        <w:t>Hedera</w:t>
      </w:r>
      <w:proofErr w:type="spellEnd"/>
      <w:r>
        <w:rPr>
          <w:rFonts w:ascii="Calibri" w:hAnsi="Calibri" w:cs="Calibri"/>
          <w:sz w:val="28"/>
          <w:szCs w:val="28"/>
        </w:rPr>
        <w:t xml:space="preserve"> e coordinatrice del Tavolo provinciale per la prevenzione dei gesti suicidari, e del </w:t>
      </w:r>
      <w:r>
        <w:rPr>
          <w:rFonts w:ascii="Calibri" w:hAnsi="Calibri" w:cs="Calibri"/>
          <w:b/>
          <w:sz w:val="28"/>
          <w:szCs w:val="28"/>
        </w:rPr>
        <w:t>Dott. Luigi Colusso</w:t>
      </w:r>
      <w:r>
        <w:rPr>
          <w:rFonts w:ascii="Calibri" w:hAnsi="Calibri" w:cs="Calibri"/>
          <w:sz w:val="28"/>
          <w:szCs w:val="28"/>
        </w:rPr>
        <w:t>, Fondazione ADVAR e fondatore del Tavolo provinciale stesso.</w:t>
      </w:r>
    </w:p>
    <w:p w14:paraId="573F7C81" w14:textId="77777777" w:rsidR="00844056" w:rsidRDefault="00844056" w:rsidP="00AD76B8">
      <w:pPr>
        <w:jc w:val="both"/>
        <w:rPr>
          <w:rFonts w:ascii="Calibri" w:hAnsi="Calibri" w:cs="Calibri"/>
          <w:sz w:val="28"/>
          <w:szCs w:val="28"/>
        </w:rPr>
      </w:pPr>
    </w:p>
    <w:p w14:paraId="3998456B" w14:textId="77777777" w:rsidR="006C0420" w:rsidRDefault="006C0420" w:rsidP="00AD76B8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Potrà essere una buona occasione per i cittadini e i giovani di Tarzo per conoscere il Tavolo provinciale e prendere contatti se desiderano che venga realizzato un intervento ad hoc per loro successivamente per elaborare gli eventi dolorosi che hanno vissuto recentemente.</w:t>
      </w:r>
    </w:p>
    <w:p w14:paraId="21ABEA92" w14:textId="77777777" w:rsidR="00844056" w:rsidRDefault="00844056" w:rsidP="00AD76B8">
      <w:pPr>
        <w:jc w:val="both"/>
        <w:rPr>
          <w:rFonts w:ascii="Calibri" w:hAnsi="Calibri" w:cs="Calibri"/>
          <w:sz w:val="28"/>
          <w:szCs w:val="28"/>
        </w:rPr>
      </w:pPr>
    </w:p>
    <w:p w14:paraId="5B52AE91" w14:textId="77777777" w:rsidR="00E52B5A" w:rsidRDefault="006C0420" w:rsidP="00AD76B8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Vi aspettiamo e speriamo in una partecipazione nutrita anche da parte di voi giovani perché possiate dire direttamente la vostra nel corso della serata!</w:t>
      </w:r>
    </w:p>
    <w:p w14:paraId="0DFFCE1D" w14:textId="77777777" w:rsidR="006C0420" w:rsidRDefault="006C0420" w:rsidP="006C0420">
      <w:pPr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L’Amministrazione Comunale</w:t>
      </w:r>
    </w:p>
    <w:p w14:paraId="3CF36731" w14:textId="671EB330" w:rsidR="006C341F" w:rsidRDefault="006C341F" w:rsidP="006C341F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             Assessorato ai </w:t>
      </w:r>
      <w:r w:rsidR="0090392A">
        <w:rPr>
          <w:rFonts w:ascii="Calibri" w:hAnsi="Calibri" w:cs="Calibri"/>
          <w:sz w:val="28"/>
          <w:szCs w:val="28"/>
        </w:rPr>
        <w:t>S</w:t>
      </w:r>
      <w:r>
        <w:rPr>
          <w:rFonts w:ascii="Calibri" w:hAnsi="Calibri" w:cs="Calibri"/>
          <w:sz w:val="28"/>
          <w:szCs w:val="28"/>
        </w:rPr>
        <w:t>ervizi Sociali</w:t>
      </w:r>
    </w:p>
    <w:sectPr w:rsidR="006C341F" w:rsidSect="00F82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851" w:left="1418" w:header="323" w:footer="45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A2838" w14:textId="77777777" w:rsidR="009C49C4" w:rsidRDefault="009C49C4" w:rsidP="00F82C82">
      <w:r>
        <w:separator/>
      </w:r>
    </w:p>
  </w:endnote>
  <w:endnote w:type="continuationSeparator" w:id="0">
    <w:p w14:paraId="27132817" w14:textId="77777777" w:rsidR="009C49C4" w:rsidRDefault="009C49C4" w:rsidP="00F8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CF14" w14:textId="77777777" w:rsidR="00F82C82" w:rsidRDefault="00F82C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62DE" w14:textId="77777777" w:rsidR="007010B1" w:rsidRPr="002763A2" w:rsidRDefault="007010B1" w:rsidP="007010B1">
    <w:pPr>
      <w:pStyle w:val="Sottotitolo"/>
      <w:tabs>
        <w:tab w:val="right" w:pos="8931"/>
      </w:tabs>
      <w:jc w:val="center"/>
      <w:rPr>
        <w:sz w:val="16"/>
        <w:szCs w:val="16"/>
        <w:lang w:val="it-IT"/>
      </w:rPr>
    </w:pPr>
    <w:r w:rsidRPr="002763A2">
      <w:rPr>
        <w:sz w:val="16"/>
        <w:szCs w:val="16"/>
        <w:lang w:val="it-IT"/>
      </w:rPr>
      <w:fldChar w:fldCharType="begin"/>
    </w:r>
    <w:r w:rsidRPr="002763A2">
      <w:rPr>
        <w:sz w:val="16"/>
        <w:szCs w:val="16"/>
        <w:lang w:val="it-IT"/>
      </w:rPr>
      <w:instrText xml:space="preserve"> PAGE   \* MERGEFORMAT </w:instrText>
    </w:r>
    <w:r w:rsidRPr="002763A2">
      <w:rPr>
        <w:sz w:val="16"/>
        <w:szCs w:val="16"/>
        <w:lang w:val="it-IT"/>
      </w:rPr>
      <w:fldChar w:fldCharType="separate"/>
    </w:r>
    <w:r w:rsidR="00A21246">
      <w:rPr>
        <w:noProof/>
        <w:sz w:val="16"/>
        <w:szCs w:val="16"/>
        <w:lang w:val="it-IT"/>
      </w:rPr>
      <w:t>1</w:t>
    </w:r>
    <w:r w:rsidRPr="002763A2">
      <w:rPr>
        <w:sz w:val="16"/>
        <w:szCs w:val="16"/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5BF2" w14:textId="77777777" w:rsidR="00F82C82" w:rsidRDefault="00F82C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5A522" w14:textId="77777777" w:rsidR="009C49C4" w:rsidRDefault="009C49C4" w:rsidP="00F82C82">
      <w:r>
        <w:separator/>
      </w:r>
    </w:p>
  </w:footnote>
  <w:footnote w:type="continuationSeparator" w:id="0">
    <w:p w14:paraId="2826BD80" w14:textId="77777777" w:rsidR="009C49C4" w:rsidRDefault="009C49C4" w:rsidP="00F8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E3A8" w14:textId="77777777" w:rsidR="00F82C82" w:rsidRDefault="00F82C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0D5F" w14:textId="77777777" w:rsidR="00F82C82" w:rsidRDefault="00F82C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4F3E" w14:textId="77777777" w:rsidR="00F82C82" w:rsidRDefault="00F82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24DF"/>
    <w:multiLevelType w:val="hybridMultilevel"/>
    <w:tmpl w:val="ABCE9A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E32E5"/>
    <w:multiLevelType w:val="hybridMultilevel"/>
    <w:tmpl w:val="0C64B098"/>
    <w:lvl w:ilvl="0" w:tplc="328CB1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1BDF"/>
    <w:multiLevelType w:val="hybridMultilevel"/>
    <w:tmpl w:val="BD04EC66"/>
    <w:lvl w:ilvl="0" w:tplc="B496912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43F8"/>
    <w:multiLevelType w:val="hybridMultilevel"/>
    <w:tmpl w:val="9196AA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6E5DDC"/>
    <w:multiLevelType w:val="hybridMultilevel"/>
    <w:tmpl w:val="2AAC5586"/>
    <w:lvl w:ilvl="0" w:tplc="AE1274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904B5B"/>
    <w:multiLevelType w:val="hybridMultilevel"/>
    <w:tmpl w:val="A7A63E66"/>
    <w:lvl w:ilvl="0" w:tplc="6B7CCB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D2A62"/>
    <w:multiLevelType w:val="hybridMultilevel"/>
    <w:tmpl w:val="9F6A27C6"/>
    <w:lvl w:ilvl="0" w:tplc="34261A6A">
      <w:numFmt w:val="bullet"/>
      <w:lvlText w:val="-"/>
      <w:lvlJc w:val="left"/>
      <w:pPr>
        <w:ind w:left="756" w:hanging="360"/>
      </w:pPr>
      <w:rPr>
        <w:rFonts w:ascii="Arial" w:eastAsia="Times New Roman" w:hAnsi="Arial" w:cs="Arial" w:hint="default"/>
        <w:sz w:val="24"/>
        <w:u w:val="none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4F397CFF"/>
    <w:multiLevelType w:val="hybridMultilevel"/>
    <w:tmpl w:val="13805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D3933"/>
    <w:multiLevelType w:val="multilevel"/>
    <w:tmpl w:val="0DDC2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6690A2E"/>
    <w:multiLevelType w:val="hybridMultilevel"/>
    <w:tmpl w:val="F7C622A6"/>
    <w:lvl w:ilvl="0" w:tplc="9BA2228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A4BE9"/>
    <w:multiLevelType w:val="hybridMultilevel"/>
    <w:tmpl w:val="E3D4E420"/>
    <w:lvl w:ilvl="0" w:tplc="385EFD6E">
      <w:start w:val="1"/>
      <w:numFmt w:val="bullet"/>
      <w:lvlText w:val=""/>
      <w:lvlJc w:val="left"/>
      <w:pPr>
        <w:ind w:left="2781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Wingdings" w:hint="default"/>
      </w:rPr>
    </w:lvl>
    <w:lvl w:ilvl="2" w:tplc="0410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Wingdings" w:hint="default"/>
      </w:rPr>
    </w:lvl>
    <w:lvl w:ilvl="5" w:tplc="0410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Wingdings" w:hint="default"/>
      </w:rPr>
    </w:lvl>
    <w:lvl w:ilvl="8" w:tplc="0410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6F2D4DF0"/>
    <w:multiLevelType w:val="multilevel"/>
    <w:tmpl w:val="741E1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87592261">
    <w:abstractNumId w:val="2"/>
  </w:num>
  <w:num w:numId="2" w16cid:durableId="1545673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60938">
    <w:abstractNumId w:val="3"/>
  </w:num>
  <w:num w:numId="4" w16cid:durableId="585916317">
    <w:abstractNumId w:val="10"/>
  </w:num>
  <w:num w:numId="5" w16cid:durableId="1220171889">
    <w:abstractNumId w:val="1"/>
  </w:num>
  <w:num w:numId="6" w16cid:durableId="773675343">
    <w:abstractNumId w:val="4"/>
  </w:num>
  <w:num w:numId="7" w16cid:durableId="1944068692">
    <w:abstractNumId w:val="5"/>
  </w:num>
  <w:num w:numId="8" w16cid:durableId="872840665">
    <w:abstractNumId w:val="11"/>
  </w:num>
  <w:num w:numId="9" w16cid:durableId="1031801704">
    <w:abstractNumId w:val="8"/>
  </w:num>
  <w:num w:numId="10" w16cid:durableId="1502549674">
    <w:abstractNumId w:val="9"/>
  </w:num>
  <w:num w:numId="11" w16cid:durableId="866719212">
    <w:abstractNumId w:val="7"/>
  </w:num>
  <w:num w:numId="12" w16cid:durableId="1176505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82"/>
    <w:rsid w:val="000256B6"/>
    <w:rsid w:val="000F6A7C"/>
    <w:rsid w:val="00100118"/>
    <w:rsid w:val="001129B0"/>
    <w:rsid w:val="00151833"/>
    <w:rsid w:val="00182BE5"/>
    <w:rsid w:val="00193E74"/>
    <w:rsid w:val="00195AA5"/>
    <w:rsid w:val="00197F60"/>
    <w:rsid w:val="001D3715"/>
    <w:rsid w:val="00202BE0"/>
    <w:rsid w:val="00241E7C"/>
    <w:rsid w:val="00261AA4"/>
    <w:rsid w:val="002C31AE"/>
    <w:rsid w:val="002F6CB6"/>
    <w:rsid w:val="0032222D"/>
    <w:rsid w:val="003A321B"/>
    <w:rsid w:val="004243F8"/>
    <w:rsid w:val="004419DD"/>
    <w:rsid w:val="00477FB3"/>
    <w:rsid w:val="004E67B3"/>
    <w:rsid w:val="004F780E"/>
    <w:rsid w:val="00503811"/>
    <w:rsid w:val="005D19BE"/>
    <w:rsid w:val="00610731"/>
    <w:rsid w:val="006539FE"/>
    <w:rsid w:val="00685853"/>
    <w:rsid w:val="006C0420"/>
    <w:rsid w:val="006C341F"/>
    <w:rsid w:val="007010B1"/>
    <w:rsid w:val="007E5135"/>
    <w:rsid w:val="007F41AD"/>
    <w:rsid w:val="00844056"/>
    <w:rsid w:val="008B480A"/>
    <w:rsid w:val="0090392A"/>
    <w:rsid w:val="00904370"/>
    <w:rsid w:val="00914220"/>
    <w:rsid w:val="009C49C4"/>
    <w:rsid w:val="00A21246"/>
    <w:rsid w:val="00A460D1"/>
    <w:rsid w:val="00AD76B8"/>
    <w:rsid w:val="00AE4AB0"/>
    <w:rsid w:val="00B071E5"/>
    <w:rsid w:val="00B20AEE"/>
    <w:rsid w:val="00B35010"/>
    <w:rsid w:val="00B547B8"/>
    <w:rsid w:val="00B766E3"/>
    <w:rsid w:val="00B903F9"/>
    <w:rsid w:val="00CA3C94"/>
    <w:rsid w:val="00CA6A41"/>
    <w:rsid w:val="00CA75F7"/>
    <w:rsid w:val="00CF38F3"/>
    <w:rsid w:val="00D04392"/>
    <w:rsid w:val="00E374A3"/>
    <w:rsid w:val="00E52B5A"/>
    <w:rsid w:val="00E62A8E"/>
    <w:rsid w:val="00F82C82"/>
    <w:rsid w:val="00F9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62813"/>
  <w15:chartTrackingRefBased/>
  <w15:docId w15:val="{499128E3-CDC7-497A-8396-F1A275D7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2A8E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A8E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A8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62A8E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E62A8E"/>
    <w:rPr>
      <w:rFonts w:ascii="Arial" w:hAnsi="Arial" w:cs="Arial"/>
      <w:sz w:val="24"/>
    </w:rPr>
  </w:style>
  <w:style w:type="character" w:customStyle="1" w:styleId="Titolo1Carattere">
    <w:name w:val="Titolo 1 Carattere"/>
    <w:link w:val="Titolo1"/>
    <w:uiPriority w:val="9"/>
    <w:rsid w:val="00E62A8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E62A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E62A8E"/>
    <w:rPr>
      <w:rFonts w:ascii="Cambria" w:eastAsia="Times New Roman" w:hAnsi="Cambria" w:cs="Times New Roman"/>
      <w:b/>
      <w:bCs/>
      <w:sz w:val="26"/>
      <w:szCs w:val="26"/>
    </w:rPr>
  </w:style>
  <w:style w:type="paragraph" w:styleId="Sottotitolo">
    <w:name w:val="Subtitle"/>
    <w:aliases w:val="Piè di Pagina"/>
    <w:basedOn w:val="Normale"/>
    <w:next w:val="Normale"/>
    <w:link w:val="SottotitoloCarattere"/>
    <w:uiPriority w:val="11"/>
    <w:qFormat/>
    <w:rsid w:val="00F82C82"/>
    <w:pPr>
      <w:spacing w:after="60"/>
      <w:outlineLvl w:val="1"/>
    </w:pPr>
    <w:rPr>
      <w:rFonts w:cs="Times New Roman"/>
      <w:sz w:val="20"/>
      <w:lang w:val="x-none" w:eastAsia="x-none"/>
    </w:rPr>
  </w:style>
  <w:style w:type="character" w:customStyle="1" w:styleId="SottotitoloCarattere">
    <w:name w:val="Sottotitolo Carattere"/>
    <w:aliases w:val="Piè di Pagina Carattere"/>
    <w:link w:val="Sottotitolo"/>
    <w:uiPriority w:val="11"/>
    <w:rsid w:val="00F82C82"/>
    <w:rPr>
      <w:rFonts w:ascii="Arial" w:hAnsi="Arial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F82C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82C82"/>
    <w:rPr>
      <w:rFonts w:ascii="Arial" w:hAnsi="Arial" w:cs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F82C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82C82"/>
    <w:rPr>
      <w:rFonts w:ascii="Arial" w:hAnsi="Arial" w:cs="Arial"/>
      <w:sz w:val="24"/>
    </w:rPr>
  </w:style>
  <w:style w:type="character" w:styleId="Collegamentoipertestuale">
    <w:name w:val="Hyperlink"/>
    <w:uiPriority w:val="99"/>
    <w:unhideWhenUsed/>
    <w:rsid w:val="00477FB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77FB3"/>
    <w:pPr>
      <w:spacing w:after="200" w:line="276" w:lineRule="auto"/>
      <w:ind w:left="708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andard">
    <w:name w:val="Standard"/>
    <w:rsid w:val="00914220"/>
    <w:pPr>
      <w:suppressAutoHyphens/>
      <w:autoSpaceDN w:val="0"/>
      <w:textAlignment w:val="baseline"/>
    </w:pPr>
    <w:rPr>
      <w:rFonts w:ascii="Arial" w:eastAsia="Arial" w:hAnsi="Arial" w:cs="Arial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viziSociali\AppData\Roaming\Microsoft\Templates\pe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96C30-0CB8-4D0E-B0E7-6C74EB6D8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ped.dot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Servizi Sociali Comune di Tarzo</cp:lastModifiedBy>
  <cp:revision>2</cp:revision>
  <cp:lastPrinted>2022-05-13T10:45:00Z</cp:lastPrinted>
  <dcterms:created xsi:type="dcterms:W3CDTF">2025-03-26T08:26:00Z</dcterms:created>
  <dcterms:modified xsi:type="dcterms:W3CDTF">2025-03-26T08:26:00Z</dcterms:modified>
</cp:coreProperties>
</file>